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2"/>
        <w:gridCol w:w="1359"/>
        <w:gridCol w:w="6400"/>
      </w:tblGrid>
      <w:tr w:rsidR="00751713" w:rsidRPr="00751713" w14:paraId="180C0823" w14:textId="77777777" w:rsidTr="00163F18">
        <w:tc>
          <w:tcPr>
            <w:tcW w:w="1585" w:type="pct"/>
            <w:gridSpan w:val="2"/>
            <w:vAlign w:val="bottom"/>
          </w:tcPr>
          <w:p w14:paraId="54D3AF0D" w14:textId="28845FD2" w:rsidR="00C9238F" w:rsidRPr="00751713" w:rsidRDefault="00FE7443" w:rsidP="00576892">
            <w:pPr>
              <w:spacing w:before="240"/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Nonprofit Organization Legal Name:</w:t>
            </w:r>
          </w:p>
        </w:tc>
        <w:tc>
          <w:tcPr>
            <w:tcW w:w="3415" w:type="pct"/>
            <w:vAlign w:val="bottom"/>
          </w:tcPr>
          <w:p w14:paraId="57EF7298" w14:textId="497EF065" w:rsidR="00C9238F" w:rsidRPr="00751713" w:rsidRDefault="00F962FC" w:rsidP="00576892">
            <w:pPr>
              <w:spacing w:before="240"/>
              <w:rPr>
                <w:rFonts w:ascii="Roboto" w:hAnsi="Roboto"/>
                <w:u w:val="single"/>
              </w:rPr>
            </w:pPr>
            <w:r w:rsidRPr="00751713">
              <w:rPr>
                <w:rFonts w:ascii="Roboto" w:hAnsi="Roboto"/>
                <w:u w:val="single"/>
              </w:rPr>
              <w:t>________________________________________________</w:t>
            </w:r>
          </w:p>
        </w:tc>
      </w:tr>
      <w:tr w:rsidR="00751713" w:rsidRPr="00751713" w14:paraId="07C9F2FD" w14:textId="77777777" w:rsidTr="00163F18">
        <w:tc>
          <w:tcPr>
            <w:tcW w:w="1585" w:type="pct"/>
            <w:gridSpan w:val="2"/>
            <w:vAlign w:val="bottom"/>
          </w:tcPr>
          <w:p w14:paraId="20A0F52B" w14:textId="11AA1CD9" w:rsidR="00F962FC" w:rsidRPr="00751713" w:rsidRDefault="00F962FC" w:rsidP="00F962FC">
            <w:pPr>
              <w:spacing w:before="240"/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Point of Contact Name:</w:t>
            </w:r>
          </w:p>
        </w:tc>
        <w:tc>
          <w:tcPr>
            <w:tcW w:w="3415" w:type="pct"/>
          </w:tcPr>
          <w:p w14:paraId="59EA2CEA" w14:textId="198C9B04" w:rsidR="00F962FC" w:rsidRPr="00751713" w:rsidRDefault="00F962FC" w:rsidP="00F962FC">
            <w:pPr>
              <w:spacing w:before="240"/>
              <w:rPr>
                <w:rFonts w:ascii="Roboto" w:hAnsi="Roboto"/>
                <w:u w:val="single"/>
              </w:rPr>
            </w:pPr>
            <w:r w:rsidRPr="00751713">
              <w:rPr>
                <w:rFonts w:ascii="Roboto" w:hAnsi="Roboto"/>
                <w:u w:val="single"/>
              </w:rPr>
              <w:t>________________________________________________</w:t>
            </w:r>
          </w:p>
        </w:tc>
      </w:tr>
      <w:tr w:rsidR="00751713" w:rsidRPr="00751713" w14:paraId="409E06B0" w14:textId="77777777" w:rsidTr="00163F18">
        <w:tc>
          <w:tcPr>
            <w:tcW w:w="1585" w:type="pct"/>
            <w:gridSpan w:val="2"/>
            <w:vAlign w:val="bottom"/>
          </w:tcPr>
          <w:p w14:paraId="697B8F8D" w14:textId="65E2CA7D" w:rsidR="00F962FC" w:rsidRPr="00751713" w:rsidRDefault="00F962FC" w:rsidP="00F962FC">
            <w:pPr>
              <w:spacing w:before="240"/>
              <w:rPr>
                <w:rFonts w:ascii="Roboto" w:hAnsi="Roboto"/>
                <w:sz w:val="24"/>
                <w:szCs w:val="24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Email:</w:t>
            </w:r>
          </w:p>
        </w:tc>
        <w:tc>
          <w:tcPr>
            <w:tcW w:w="3415" w:type="pct"/>
          </w:tcPr>
          <w:p w14:paraId="443F048A" w14:textId="6EF5FF08" w:rsidR="00F962FC" w:rsidRPr="00751713" w:rsidRDefault="00F962FC" w:rsidP="00F962FC">
            <w:pPr>
              <w:spacing w:before="240"/>
              <w:rPr>
                <w:rFonts w:ascii="Roboto" w:hAnsi="Roboto"/>
                <w:u w:val="single"/>
              </w:rPr>
            </w:pPr>
            <w:r w:rsidRPr="00751713">
              <w:rPr>
                <w:rFonts w:ascii="Roboto" w:hAnsi="Roboto"/>
                <w:u w:val="single"/>
              </w:rPr>
              <w:t>________________________________________________</w:t>
            </w:r>
          </w:p>
        </w:tc>
      </w:tr>
      <w:tr w:rsidR="00751713" w:rsidRPr="00751713" w14:paraId="37F97C76" w14:textId="77777777" w:rsidTr="00163F18">
        <w:tc>
          <w:tcPr>
            <w:tcW w:w="1585" w:type="pct"/>
            <w:gridSpan w:val="2"/>
            <w:vAlign w:val="bottom"/>
          </w:tcPr>
          <w:p w14:paraId="09735EA4" w14:textId="151FEC26" w:rsidR="00F962FC" w:rsidRPr="00751713" w:rsidRDefault="00F962FC" w:rsidP="00F962FC">
            <w:pPr>
              <w:spacing w:before="240"/>
              <w:rPr>
                <w:rFonts w:ascii="Roboto" w:hAnsi="Roboto"/>
                <w:sz w:val="24"/>
                <w:szCs w:val="24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Phone Number:</w:t>
            </w:r>
          </w:p>
        </w:tc>
        <w:tc>
          <w:tcPr>
            <w:tcW w:w="3415" w:type="pct"/>
          </w:tcPr>
          <w:p w14:paraId="2A025EBF" w14:textId="6E45BD74" w:rsidR="00F962FC" w:rsidRPr="00751713" w:rsidRDefault="00F962FC" w:rsidP="00F962FC">
            <w:pPr>
              <w:spacing w:before="240"/>
              <w:rPr>
                <w:rFonts w:ascii="Roboto" w:hAnsi="Roboto"/>
                <w:u w:val="single"/>
              </w:rPr>
            </w:pPr>
            <w:r w:rsidRPr="00751713">
              <w:rPr>
                <w:rFonts w:ascii="Roboto" w:hAnsi="Roboto"/>
                <w:u w:val="single"/>
              </w:rPr>
              <w:t>________________________________________________</w:t>
            </w:r>
          </w:p>
        </w:tc>
      </w:tr>
      <w:tr w:rsidR="00751713" w:rsidRPr="00751713" w14:paraId="4190989D" w14:textId="77777777" w:rsidTr="00163F18">
        <w:tc>
          <w:tcPr>
            <w:tcW w:w="1585" w:type="pct"/>
            <w:gridSpan w:val="2"/>
            <w:vAlign w:val="bottom"/>
          </w:tcPr>
          <w:p w14:paraId="5364BD72" w14:textId="4BE1BD9E" w:rsidR="00F962FC" w:rsidRPr="00751713" w:rsidRDefault="00F962FC" w:rsidP="00F962FC">
            <w:pPr>
              <w:spacing w:before="240"/>
              <w:rPr>
                <w:rFonts w:ascii="Roboto" w:hAnsi="Roboto"/>
                <w:sz w:val="24"/>
                <w:szCs w:val="24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Capital Project Address:</w:t>
            </w:r>
          </w:p>
        </w:tc>
        <w:tc>
          <w:tcPr>
            <w:tcW w:w="3415" w:type="pct"/>
          </w:tcPr>
          <w:p w14:paraId="5AC48E36" w14:textId="04820C8C" w:rsidR="00F962FC" w:rsidRPr="00751713" w:rsidRDefault="00F962FC" w:rsidP="00F962FC">
            <w:pPr>
              <w:spacing w:before="240"/>
              <w:rPr>
                <w:rFonts w:ascii="Roboto" w:hAnsi="Roboto"/>
                <w:u w:val="single"/>
              </w:rPr>
            </w:pPr>
            <w:r w:rsidRPr="00751713">
              <w:rPr>
                <w:rFonts w:ascii="Roboto" w:hAnsi="Roboto"/>
                <w:u w:val="single"/>
              </w:rPr>
              <w:t>________________________________________________</w:t>
            </w:r>
          </w:p>
        </w:tc>
      </w:tr>
      <w:tr w:rsidR="00751713" w:rsidRPr="00751713" w14:paraId="3DA338E6" w14:textId="77777777" w:rsidTr="00163F18">
        <w:tc>
          <w:tcPr>
            <w:tcW w:w="1585" w:type="pct"/>
            <w:gridSpan w:val="2"/>
            <w:vAlign w:val="bottom"/>
          </w:tcPr>
          <w:p w14:paraId="5A309AD8" w14:textId="7E9D808C" w:rsidR="00F962FC" w:rsidRPr="00751713" w:rsidRDefault="00F962FC" w:rsidP="00F962FC">
            <w:pPr>
              <w:spacing w:before="240"/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City/County/Zip Code:</w:t>
            </w:r>
          </w:p>
        </w:tc>
        <w:tc>
          <w:tcPr>
            <w:tcW w:w="3415" w:type="pct"/>
          </w:tcPr>
          <w:p w14:paraId="5CD39FB8" w14:textId="0C27FEA6" w:rsidR="00F962FC" w:rsidRPr="00751713" w:rsidRDefault="00F962FC" w:rsidP="00F962FC">
            <w:pPr>
              <w:spacing w:before="240"/>
              <w:rPr>
                <w:rFonts w:ascii="Roboto" w:hAnsi="Roboto"/>
                <w:u w:val="single"/>
              </w:rPr>
            </w:pPr>
            <w:r w:rsidRPr="00751713">
              <w:rPr>
                <w:rFonts w:ascii="Roboto" w:hAnsi="Roboto"/>
                <w:u w:val="single"/>
              </w:rPr>
              <w:t>________________________________________________</w:t>
            </w:r>
          </w:p>
        </w:tc>
      </w:tr>
      <w:tr w:rsidR="00751713" w:rsidRPr="00751713" w14:paraId="0705CD07" w14:textId="77777777" w:rsidTr="00163F18">
        <w:tc>
          <w:tcPr>
            <w:tcW w:w="5000" w:type="pct"/>
            <w:gridSpan w:val="3"/>
            <w:vAlign w:val="bottom"/>
          </w:tcPr>
          <w:p w14:paraId="438601F4" w14:textId="3C5A02BF" w:rsidR="00FE7443" w:rsidRPr="00751713" w:rsidRDefault="00FE7443" w:rsidP="00576892">
            <w:pPr>
              <w:spacing w:before="240"/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Owned: Is the capital project owned by the same nonprofit organization service providing entity? If not, please describe the structure:</w:t>
            </w:r>
          </w:p>
        </w:tc>
      </w:tr>
      <w:tr w:rsidR="00751713" w:rsidRPr="00751713" w14:paraId="1909F6D3" w14:textId="77777777" w:rsidTr="00163F18">
        <w:tc>
          <w:tcPr>
            <w:tcW w:w="5000" w:type="pct"/>
            <w:gridSpan w:val="3"/>
            <w:vAlign w:val="bottom"/>
          </w:tcPr>
          <w:p w14:paraId="37E99174" w14:textId="77777777" w:rsidR="00B209EC" w:rsidRPr="00751713" w:rsidRDefault="00B209EC" w:rsidP="00B209EC">
            <w:pPr>
              <w:spacing w:before="120"/>
              <w:rPr>
                <w:rFonts w:ascii="Roboto" w:hAnsi="Roboto"/>
                <w:u w:val="single"/>
              </w:rPr>
            </w:pPr>
          </w:p>
          <w:p w14:paraId="167DEB01" w14:textId="77777777" w:rsidR="00B209EC" w:rsidRPr="00751713" w:rsidRDefault="00B209EC" w:rsidP="00B209EC">
            <w:pPr>
              <w:pBdr>
                <w:top w:val="single" w:sz="12" w:space="1" w:color="auto"/>
                <w:bottom w:val="single" w:sz="12" w:space="1" w:color="auto"/>
              </w:pBdr>
              <w:spacing w:before="120"/>
              <w:rPr>
                <w:rFonts w:ascii="Roboto" w:hAnsi="Roboto"/>
                <w:sz w:val="24"/>
                <w:szCs w:val="24"/>
              </w:rPr>
            </w:pPr>
          </w:p>
          <w:p w14:paraId="75BAC44F" w14:textId="20034137" w:rsidR="00B209EC" w:rsidRPr="00751713" w:rsidRDefault="00B209EC" w:rsidP="00B209EC">
            <w:pPr>
              <w:spacing w:before="240"/>
              <w:rPr>
                <w:rFonts w:ascii="Roboto" w:hAnsi="Roboto"/>
                <w:sz w:val="24"/>
                <w:szCs w:val="24"/>
              </w:rPr>
            </w:pPr>
          </w:p>
        </w:tc>
      </w:tr>
      <w:tr w:rsidR="00751713" w:rsidRPr="00751713" w14:paraId="2F8F10D4" w14:textId="77777777" w:rsidTr="00163F18">
        <w:trPr>
          <w:trHeight w:val="576"/>
        </w:trPr>
        <w:tc>
          <w:tcPr>
            <w:tcW w:w="5000" w:type="pct"/>
            <w:gridSpan w:val="3"/>
            <w:vAlign w:val="bottom"/>
          </w:tcPr>
          <w:p w14:paraId="39CAAE57" w14:textId="6A5AF2C9" w:rsidR="00B209EC" w:rsidRPr="00751713" w:rsidRDefault="00B209EC" w:rsidP="00B209EC">
            <w:pPr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 xml:space="preserve">Leased: If this is </w:t>
            </w:r>
            <w:proofErr w:type="gramStart"/>
            <w:r w:rsidRPr="00751713">
              <w:rPr>
                <w:rFonts w:ascii="Roboto" w:hAnsi="Roboto"/>
                <w:sz w:val="24"/>
                <w:szCs w:val="24"/>
              </w:rPr>
              <w:t>a leased</w:t>
            </w:r>
            <w:proofErr w:type="gramEnd"/>
            <w:r w:rsidRPr="00751713">
              <w:rPr>
                <w:rFonts w:ascii="Roboto" w:hAnsi="Roboto"/>
                <w:sz w:val="24"/>
                <w:szCs w:val="24"/>
              </w:rPr>
              <w:t xml:space="preserve"> property, please provide a copy of the lease agreement with your application. Include </w:t>
            </w:r>
            <w:proofErr w:type="gramStart"/>
            <w:r w:rsidRPr="00751713">
              <w:rPr>
                <w:rFonts w:ascii="Roboto" w:hAnsi="Roboto"/>
                <w:sz w:val="24"/>
                <w:szCs w:val="24"/>
              </w:rPr>
              <w:t>a brief summary</w:t>
            </w:r>
            <w:proofErr w:type="gramEnd"/>
            <w:r w:rsidRPr="00751713">
              <w:rPr>
                <w:rFonts w:ascii="Roboto" w:hAnsi="Roboto"/>
                <w:sz w:val="24"/>
                <w:szCs w:val="24"/>
              </w:rPr>
              <w:t xml:space="preserve"> of the terms and parties below:</w:t>
            </w:r>
          </w:p>
        </w:tc>
      </w:tr>
      <w:tr w:rsidR="00751713" w:rsidRPr="00751713" w14:paraId="09331DF6" w14:textId="77777777" w:rsidTr="00163F18">
        <w:trPr>
          <w:trHeight w:val="576"/>
        </w:trPr>
        <w:tc>
          <w:tcPr>
            <w:tcW w:w="5000" w:type="pct"/>
            <w:gridSpan w:val="3"/>
            <w:vAlign w:val="bottom"/>
          </w:tcPr>
          <w:p w14:paraId="2DCE020F" w14:textId="77777777" w:rsidR="00B209EC" w:rsidRPr="00751713" w:rsidRDefault="00B209EC" w:rsidP="00B209EC">
            <w:pPr>
              <w:spacing w:before="120"/>
              <w:rPr>
                <w:rFonts w:ascii="Roboto" w:hAnsi="Roboto"/>
                <w:u w:val="single"/>
              </w:rPr>
            </w:pPr>
          </w:p>
          <w:p w14:paraId="5331C2A7" w14:textId="77777777" w:rsidR="00B209EC" w:rsidRPr="00751713" w:rsidRDefault="00B209EC" w:rsidP="00B209EC">
            <w:pPr>
              <w:pBdr>
                <w:top w:val="single" w:sz="12" w:space="1" w:color="auto"/>
                <w:bottom w:val="single" w:sz="12" w:space="1" w:color="auto"/>
              </w:pBdr>
              <w:spacing w:before="120"/>
              <w:rPr>
                <w:rFonts w:ascii="Roboto" w:hAnsi="Roboto"/>
                <w:sz w:val="24"/>
                <w:szCs w:val="24"/>
              </w:rPr>
            </w:pPr>
          </w:p>
          <w:p w14:paraId="3D0F260A" w14:textId="2E487C1C" w:rsidR="00B209EC" w:rsidRPr="00751713" w:rsidRDefault="00B209EC" w:rsidP="00B209EC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751713" w:rsidRPr="00751713" w14:paraId="0CE2BF37" w14:textId="77777777" w:rsidTr="00163F18">
        <w:trPr>
          <w:trHeight w:val="576"/>
        </w:trPr>
        <w:tc>
          <w:tcPr>
            <w:tcW w:w="5000" w:type="pct"/>
            <w:gridSpan w:val="3"/>
            <w:vAlign w:val="bottom"/>
          </w:tcPr>
          <w:p w14:paraId="6E7B57C3" w14:textId="310BF102" w:rsidR="00B209EC" w:rsidRPr="00751713" w:rsidRDefault="00B209EC" w:rsidP="00B209EC">
            <w:pPr>
              <w:rPr>
                <w:rFonts w:ascii="Roboto" w:hAnsi="Roboto"/>
                <w:sz w:val="24"/>
                <w:szCs w:val="24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Is this project a new construction or renovation? Check the correct box, below:</w:t>
            </w:r>
          </w:p>
        </w:tc>
      </w:tr>
      <w:tr w:rsidR="00751713" w:rsidRPr="00751713" w14:paraId="6587C382" w14:textId="77777777" w:rsidTr="00163F18">
        <w:tc>
          <w:tcPr>
            <w:tcW w:w="860" w:type="pct"/>
            <w:vAlign w:val="bottom"/>
          </w:tcPr>
          <w:p w14:paraId="1E856AF6" w14:textId="77777777" w:rsidR="00B209EC" w:rsidRPr="00751713" w:rsidRDefault="00B209EC" w:rsidP="00B209EC">
            <w:pPr>
              <w:spacing w:before="120"/>
              <w:ind w:left="698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sym w:font="Wingdings 2" w:char="F0A3"/>
            </w:r>
          </w:p>
        </w:tc>
        <w:tc>
          <w:tcPr>
            <w:tcW w:w="4140" w:type="pct"/>
            <w:gridSpan w:val="2"/>
            <w:vAlign w:val="bottom"/>
          </w:tcPr>
          <w:p w14:paraId="7F651FF4" w14:textId="401F6BC0" w:rsidR="00B209EC" w:rsidRPr="00751713" w:rsidRDefault="00B209EC" w:rsidP="00B209EC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New Construction</w:t>
            </w:r>
          </w:p>
        </w:tc>
      </w:tr>
      <w:tr w:rsidR="00751713" w:rsidRPr="00751713" w14:paraId="49A73C82" w14:textId="77777777" w:rsidTr="00163F18">
        <w:tc>
          <w:tcPr>
            <w:tcW w:w="860" w:type="pct"/>
            <w:vAlign w:val="bottom"/>
          </w:tcPr>
          <w:p w14:paraId="24643369" w14:textId="77777777" w:rsidR="00B209EC" w:rsidRPr="00751713" w:rsidRDefault="00B209EC" w:rsidP="00B209EC">
            <w:pPr>
              <w:spacing w:before="120"/>
              <w:ind w:left="698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sym w:font="Wingdings 2" w:char="F0A3"/>
            </w:r>
          </w:p>
        </w:tc>
        <w:tc>
          <w:tcPr>
            <w:tcW w:w="4140" w:type="pct"/>
            <w:gridSpan w:val="2"/>
            <w:vAlign w:val="bottom"/>
          </w:tcPr>
          <w:p w14:paraId="33150D2D" w14:textId="428DA2A0" w:rsidR="00B209EC" w:rsidRPr="00751713" w:rsidRDefault="00B209EC" w:rsidP="00B209EC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Renovation</w:t>
            </w:r>
          </w:p>
        </w:tc>
      </w:tr>
      <w:tr w:rsidR="00751713" w:rsidRPr="00751713" w14:paraId="59CC542B" w14:textId="77777777" w:rsidTr="00163F18">
        <w:tc>
          <w:tcPr>
            <w:tcW w:w="5000" w:type="pct"/>
            <w:gridSpan w:val="3"/>
            <w:vAlign w:val="bottom"/>
          </w:tcPr>
          <w:p w14:paraId="290C5958" w14:textId="41B2A50A" w:rsidR="00B209EC" w:rsidRPr="00751713" w:rsidRDefault="00B209EC" w:rsidP="00B209EC">
            <w:pPr>
              <w:spacing w:before="240"/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 xml:space="preserve">Please include a brief description of the project. Include the square feet (SF) of the total building; as well as the </w:t>
            </w:r>
            <w:r w:rsidR="00A16DA6" w:rsidRPr="00751713">
              <w:rPr>
                <w:rFonts w:ascii="Roboto" w:hAnsi="Roboto"/>
                <w:sz w:val="24"/>
                <w:szCs w:val="24"/>
              </w:rPr>
              <w:t>breakdown</w:t>
            </w:r>
            <w:r w:rsidRPr="00751713">
              <w:rPr>
                <w:rFonts w:ascii="Roboto" w:hAnsi="Roboto"/>
                <w:sz w:val="24"/>
                <w:szCs w:val="24"/>
              </w:rPr>
              <w:t xml:space="preserve"> of space for services; any administration or office SF, </w:t>
            </w:r>
            <w:proofErr w:type="spellStart"/>
            <w:r w:rsidRPr="00751713">
              <w:rPr>
                <w:rFonts w:ascii="Roboto" w:hAnsi="Roboto"/>
                <w:sz w:val="24"/>
                <w:szCs w:val="24"/>
              </w:rPr>
              <w:t>etc</w:t>
            </w:r>
            <w:proofErr w:type="spellEnd"/>
            <w:r w:rsidRPr="00751713">
              <w:rPr>
                <w:rFonts w:ascii="Roboto" w:hAnsi="Roboto"/>
                <w:sz w:val="24"/>
                <w:szCs w:val="24"/>
              </w:rPr>
              <w:t>:</w:t>
            </w:r>
          </w:p>
        </w:tc>
      </w:tr>
      <w:tr w:rsidR="00751713" w:rsidRPr="00751713" w14:paraId="458550DA" w14:textId="77777777" w:rsidTr="00163F18">
        <w:tc>
          <w:tcPr>
            <w:tcW w:w="5000" w:type="pct"/>
            <w:gridSpan w:val="3"/>
            <w:vAlign w:val="bottom"/>
          </w:tcPr>
          <w:p w14:paraId="5FC2C6B3" w14:textId="77777777" w:rsidR="00B209EC" w:rsidRPr="00751713" w:rsidRDefault="00B209EC" w:rsidP="00B209EC">
            <w:pPr>
              <w:spacing w:before="120"/>
              <w:rPr>
                <w:rFonts w:ascii="Roboto" w:hAnsi="Roboto"/>
                <w:u w:val="single"/>
              </w:rPr>
            </w:pPr>
          </w:p>
          <w:p w14:paraId="4E4D9851" w14:textId="77777777" w:rsidR="00B209EC" w:rsidRPr="00751713" w:rsidRDefault="00B209EC" w:rsidP="00B209EC">
            <w:pPr>
              <w:pBdr>
                <w:top w:val="single" w:sz="12" w:space="1" w:color="auto"/>
                <w:bottom w:val="single" w:sz="12" w:space="1" w:color="auto"/>
              </w:pBdr>
              <w:spacing w:before="120"/>
              <w:rPr>
                <w:rFonts w:ascii="Roboto" w:hAnsi="Roboto"/>
                <w:sz w:val="24"/>
                <w:szCs w:val="24"/>
              </w:rPr>
            </w:pPr>
          </w:p>
          <w:p w14:paraId="55AC13ED" w14:textId="7B113FA0" w:rsidR="00B209EC" w:rsidRPr="00751713" w:rsidRDefault="00B209EC" w:rsidP="00B209EC">
            <w:pPr>
              <w:spacing w:before="120"/>
              <w:rPr>
                <w:rFonts w:ascii="Roboto" w:hAnsi="Roboto"/>
              </w:rPr>
            </w:pPr>
          </w:p>
        </w:tc>
      </w:tr>
      <w:tr w:rsidR="00751713" w:rsidRPr="00751713" w14:paraId="1409249B" w14:textId="77777777" w:rsidTr="00163F18">
        <w:tc>
          <w:tcPr>
            <w:tcW w:w="5000" w:type="pct"/>
            <w:gridSpan w:val="3"/>
            <w:vAlign w:val="bottom"/>
          </w:tcPr>
          <w:p w14:paraId="2E8088B4" w14:textId="65A10FF1" w:rsidR="00B209EC" w:rsidRPr="00751713" w:rsidRDefault="00B209EC" w:rsidP="00B209EC">
            <w:pPr>
              <w:spacing w:before="120"/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lastRenderedPageBreak/>
              <w:t>Describe the services that will be provided via this space, including how such services are providing essential health and human services</w:t>
            </w:r>
            <w:r w:rsidR="004B4223" w:rsidRPr="00751713">
              <w:rPr>
                <w:rFonts w:ascii="Roboto" w:hAnsi="Roboto"/>
                <w:sz w:val="24"/>
                <w:szCs w:val="24"/>
              </w:rPr>
              <w:t xml:space="preserve"> aimed at improving the health, education, economic stability, or basic needs of the community</w:t>
            </w:r>
            <w:r w:rsidRPr="00751713">
              <w:rPr>
                <w:rFonts w:ascii="Roboto" w:hAnsi="Roboto"/>
                <w:sz w:val="24"/>
                <w:szCs w:val="24"/>
              </w:rPr>
              <w:t>:</w:t>
            </w:r>
          </w:p>
        </w:tc>
      </w:tr>
      <w:tr w:rsidR="00751713" w:rsidRPr="00751713" w14:paraId="3C7C006F" w14:textId="77777777" w:rsidTr="00163F18">
        <w:tc>
          <w:tcPr>
            <w:tcW w:w="5000" w:type="pct"/>
            <w:gridSpan w:val="3"/>
            <w:vAlign w:val="bottom"/>
          </w:tcPr>
          <w:p w14:paraId="08593254" w14:textId="77777777" w:rsidR="00B209EC" w:rsidRPr="00751713" w:rsidRDefault="00B209EC" w:rsidP="00B209EC">
            <w:pPr>
              <w:spacing w:before="120"/>
              <w:rPr>
                <w:rFonts w:ascii="Roboto" w:hAnsi="Roboto"/>
                <w:u w:val="single"/>
              </w:rPr>
            </w:pPr>
          </w:p>
          <w:p w14:paraId="60EC8021" w14:textId="77777777" w:rsidR="00B209EC" w:rsidRPr="00751713" w:rsidRDefault="00B209EC" w:rsidP="00B209EC">
            <w:pPr>
              <w:pBdr>
                <w:top w:val="single" w:sz="12" w:space="1" w:color="auto"/>
                <w:bottom w:val="single" w:sz="12" w:space="1" w:color="auto"/>
              </w:pBdr>
              <w:spacing w:before="120"/>
              <w:rPr>
                <w:rFonts w:ascii="Roboto" w:hAnsi="Roboto"/>
                <w:sz w:val="24"/>
                <w:szCs w:val="24"/>
              </w:rPr>
            </w:pPr>
          </w:p>
          <w:p w14:paraId="14C09E0C" w14:textId="34D5C7A7" w:rsidR="00B209EC" w:rsidRPr="00751713" w:rsidRDefault="00B209EC" w:rsidP="00B209EC">
            <w:pPr>
              <w:spacing w:before="120"/>
              <w:rPr>
                <w:rFonts w:ascii="Roboto" w:hAnsi="Roboto"/>
              </w:rPr>
            </w:pPr>
          </w:p>
        </w:tc>
      </w:tr>
      <w:tr w:rsidR="00751713" w:rsidRPr="00751713" w14:paraId="5E15A651" w14:textId="77777777" w:rsidTr="00163F18">
        <w:tc>
          <w:tcPr>
            <w:tcW w:w="5000" w:type="pct"/>
            <w:gridSpan w:val="3"/>
            <w:vAlign w:val="bottom"/>
          </w:tcPr>
          <w:p w14:paraId="563F8672" w14:textId="0092EB6F" w:rsidR="00B209EC" w:rsidRPr="00751713" w:rsidRDefault="00B209EC" w:rsidP="00B209EC">
            <w:pPr>
              <w:spacing w:before="120"/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>Describe how the capital expansion project will greatly impact the local community(</w:t>
            </w:r>
            <w:proofErr w:type="spellStart"/>
            <w:r w:rsidRPr="00751713">
              <w:rPr>
                <w:rFonts w:ascii="Roboto" w:hAnsi="Roboto"/>
                <w:sz w:val="24"/>
                <w:szCs w:val="24"/>
              </w:rPr>
              <w:t>ies</w:t>
            </w:r>
            <w:proofErr w:type="spellEnd"/>
            <w:r w:rsidRPr="00751713">
              <w:rPr>
                <w:rFonts w:ascii="Roboto" w:hAnsi="Roboto"/>
                <w:sz w:val="24"/>
                <w:szCs w:val="24"/>
              </w:rPr>
              <w:t>) and help solve a significant need within our community(</w:t>
            </w:r>
            <w:proofErr w:type="spellStart"/>
            <w:r w:rsidRPr="00751713">
              <w:rPr>
                <w:rFonts w:ascii="Roboto" w:hAnsi="Roboto"/>
                <w:sz w:val="24"/>
                <w:szCs w:val="24"/>
              </w:rPr>
              <w:t>ies</w:t>
            </w:r>
            <w:proofErr w:type="spellEnd"/>
            <w:r w:rsidRPr="00751713">
              <w:rPr>
                <w:rFonts w:ascii="Roboto" w:hAnsi="Roboto"/>
                <w:sz w:val="24"/>
                <w:szCs w:val="24"/>
              </w:rPr>
              <w:t>)</w:t>
            </w:r>
            <w:proofErr w:type="gramStart"/>
            <w:r w:rsidR="00630A63">
              <w:rPr>
                <w:rFonts w:ascii="Roboto" w:hAnsi="Roboto"/>
                <w:sz w:val="24"/>
                <w:szCs w:val="24"/>
              </w:rPr>
              <w:t xml:space="preserve">. </w:t>
            </w:r>
            <w:r w:rsidRPr="00751713">
              <w:rPr>
                <w:rFonts w:ascii="Roboto" w:hAnsi="Roboto"/>
                <w:sz w:val="24"/>
                <w:szCs w:val="24"/>
              </w:rPr>
              <w:t>:</w:t>
            </w:r>
            <w:proofErr w:type="gramEnd"/>
            <w:r w:rsidRPr="00751713">
              <w:rPr>
                <w:rFonts w:ascii="Roboto" w:hAnsi="Roboto"/>
                <w:sz w:val="24"/>
                <w:szCs w:val="24"/>
              </w:rPr>
              <w:t xml:space="preserve"> </w:t>
            </w:r>
          </w:p>
        </w:tc>
      </w:tr>
      <w:tr w:rsidR="00751713" w:rsidRPr="00751713" w14:paraId="23A69258" w14:textId="77777777" w:rsidTr="00163F18">
        <w:tc>
          <w:tcPr>
            <w:tcW w:w="5000" w:type="pct"/>
            <w:gridSpan w:val="3"/>
            <w:vAlign w:val="bottom"/>
          </w:tcPr>
          <w:p w14:paraId="3A554411" w14:textId="77777777" w:rsidR="00B209EC" w:rsidRPr="00751713" w:rsidRDefault="00B209EC" w:rsidP="00B209EC">
            <w:pPr>
              <w:spacing w:before="120"/>
              <w:rPr>
                <w:rFonts w:ascii="Roboto" w:hAnsi="Roboto"/>
                <w:u w:val="single"/>
              </w:rPr>
            </w:pPr>
          </w:p>
          <w:p w14:paraId="742118D0" w14:textId="77777777" w:rsidR="00B209EC" w:rsidRPr="00751713" w:rsidRDefault="00B209EC" w:rsidP="00B209EC">
            <w:pPr>
              <w:pBdr>
                <w:top w:val="single" w:sz="12" w:space="1" w:color="auto"/>
                <w:bottom w:val="single" w:sz="12" w:space="1" w:color="auto"/>
              </w:pBdr>
              <w:spacing w:before="120"/>
              <w:rPr>
                <w:rFonts w:ascii="Roboto" w:hAnsi="Roboto"/>
                <w:sz w:val="24"/>
                <w:szCs w:val="24"/>
              </w:rPr>
            </w:pPr>
          </w:p>
          <w:p w14:paraId="1D215AD6" w14:textId="65384253" w:rsidR="00B209EC" w:rsidRPr="00751713" w:rsidRDefault="00B209EC" w:rsidP="00B209EC">
            <w:pPr>
              <w:spacing w:before="120"/>
              <w:rPr>
                <w:rFonts w:ascii="Roboto" w:hAnsi="Roboto"/>
                <w:sz w:val="24"/>
                <w:szCs w:val="24"/>
              </w:rPr>
            </w:pPr>
          </w:p>
        </w:tc>
      </w:tr>
      <w:tr w:rsidR="00751713" w:rsidRPr="00751713" w14:paraId="3F2CB561" w14:textId="77777777" w:rsidTr="00163F18">
        <w:tc>
          <w:tcPr>
            <w:tcW w:w="5000" w:type="pct"/>
            <w:gridSpan w:val="3"/>
            <w:vAlign w:val="bottom"/>
          </w:tcPr>
          <w:p w14:paraId="5B89591E" w14:textId="79082B13" w:rsidR="00B209EC" w:rsidRPr="00751713" w:rsidRDefault="00B209EC" w:rsidP="00B209EC">
            <w:pPr>
              <w:spacing w:before="120"/>
              <w:rPr>
                <w:rFonts w:ascii="Roboto" w:hAnsi="Roboto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 xml:space="preserve">Explain the local support for this project, as demonstrated by the ability of your organization to fundraise the 1:1 matching </w:t>
            </w:r>
            <w:proofErr w:type="gramStart"/>
            <w:r w:rsidRPr="00751713">
              <w:rPr>
                <w:rFonts w:ascii="Roboto" w:hAnsi="Roboto"/>
                <w:sz w:val="24"/>
                <w:szCs w:val="24"/>
              </w:rPr>
              <w:t>requirements</w:t>
            </w:r>
            <w:proofErr w:type="gramEnd"/>
            <w:r w:rsidRPr="00751713">
              <w:rPr>
                <w:rFonts w:ascii="Roboto" w:hAnsi="Roboto"/>
                <w:sz w:val="24"/>
                <w:szCs w:val="24"/>
              </w:rPr>
              <w:t xml:space="preserve"> for this grant:</w:t>
            </w:r>
          </w:p>
        </w:tc>
      </w:tr>
      <w:tr w:rsidR="00751713" w:rsidRPr="00751713" w14:paraId="06D9EA30" w14:textId="77777777" w:rsidTr="00163F18">
        <w:tc>
          <w:tcPr>
            <w:tcW w:w="5000" w:type="pct"/>
            <w:gridSpan w:val="3"/>
            <w:vAlign w:val="bottom"/>
          </w:tcPr>
          <w:p w14:paraId="1B26E963" w14:textId="3ED436DF" w:rsidR="00B209EC" w:rsidRPr="00751713" w:rsidRDefault="00B209EC" w:rsidP="00B209EC">
            <w:pPr>
              <w:spacing w:before="120"/>
              <w:rPr>
                <w:rFonts w:ascii="Roboto" w:hAnsi="Roboto"/>
                <w:u w:val="single"/>
              </w:rPr>
            </w:pPr>
          </w:p>
          <w:p w14:paraId="54542695" w14:textId="3B591140" w:rsidR="00B209EC" w:rsidRPr="00751713" w:rsidRDefault="00B209EC" w:rsidP="00B209EC">
            <w:pPr>
              <w:pBdr>
                <w:top w:val="single" w:sz="12" w:space="1" w:color="auto"/>
                <w:bottom w:val="single" w:sz="12" w:space="1" w:color="auto"/>
              </w:pBdr>
              <w:spacing w:before="120"/>
              <w:rPr>
                <w:rFonts w:ascii="Roboto" w:hAnsi="Roboto"/>
                <w:sz w:val="24"/>
                <w:szCs w:val="24"/>
              </w:rPr>
            </w:pPr>
          </w:p>
          <w:p w14:paraId="6AC79CDE" w14:textId="0E1C184F" w:rsidR="00B209EC" w:rsidRPr="00751713" w:rsidRDefault="00B209EC" w:rsidP="00B209EC">
            <w:pPr>
              <w:spacing w:before="120"/>
              <w:rPr>
                <w:rFonts w:ascii="Roboto" w:hAnsi="Roboto"/>
                <w:sz w:val="24"/>
                <w:szCs w:val="24"/>
              </w:rPr>
            </w:pPr>
          </w:p>
        </w:tc>
      </w:tr>
      <w:tr w:rsidR="00751713" w:rsidRPr="00751713" w14:paraId="458059A8" w14:textId="77777777" w:rsidTr="00163F18">
        <w:trPr>
          <w:trHeight w:val="576"/>
        </w:trPr>
        <w:tc>
          <w:tcPr>
            <w:tcW w:w="5000" w:type="pct"/>
            <w:gridSpan w:val="3"/>
            <w:vAlign w:val="bottom"/>
          </w:tcPr>
          <w:p w14:paraId="5FEDEBEA" w14:textId="2B16F515" w:rsidR="00E440E1" w:rsidRPr="00751713" w:rsidRDefault="00EA79EE" w:rsidP="00522894">
            <w:pPr>
              <w:rPr>
                <w:rFonts w:ascii="Roboto" w:hAnsi="Roboto"/>
                <w:sz w:val="24"/>
                <w:szCs w:val="24"/>
              </w:rPr>
            </w:pPr>
            <w:bookmarkStart w:id="0" w:name="_Hlk160704015"/>
            <w:r w:rsidRPr="00751713">
              <w:rPr>
                <w:rFonts w:ascii="Roboto" w:hAnsi="Roboto"/>
                <w:sz w:val="24"/>
                <w:szCs w:val="24"/>
              </w:rPr>
              <w:t>Please check the below boxes for each true statement regarding your organization:</w:t>
            </w:r>
          </w:p>
        </w:tc>
      </w:tr>
      <w:tr w:rsidR="00751713" w:rsidRPr="00751713" w14:paraId="1EF33F8D" w14:textId="77777777" w:rsidTr="00163F18">
        <w:tc>
          <w:tcPr>
            <w:tcW w:w="860" w:type="pct"/>
            <w:vAlign w:val="bottom"/>
          </w:tcPr>
          <w:p w14:paraId="03AF31F5" w14:textId="0612E813" w:rsidR="00373F9D" w:rsidRPr="00751713" w:rsidRDefault="00373F9D" w:rsidP="002C540B">
            <w:pPr>
              <w:spacing w:before="120"/>
              <w:ind w:left="698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sym w:font="Wingdings 2" w:char="F0A3"/>
            </w:r>
          </w:p>
        </w:tc>
        <w:tc>
          <w:tcPr>
            <w:tcW w:w="4140" w:type="pct"/>
            <w:gridSpan w:val="2"/>
            <w:vAlign w:val="bottom"/>
          </w:tcPr>
          <w:p w14:paraId="731C4796" w14:textId="448935D4" w:rsidR="00373F9D" w:rsidRPr="00751713" w:rsidRDefault="00BC4C5E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is a registered and compliant 501(C)(3);</w:t>
            </w:r>
          </w:p>
        </w:tc>
      </w:tr>
      <w:tr w:rsidR="00751713" w:rsidRPr="00751713" w14:paraId="28EB6158" w14:textId="77777777" w:rsidTr="00163F18">
        <w:tc>
          <w:tcPr>
            <w:tcW w:w="860" w:type="pct"/>
            <w:vAlign w:val="bottom"/>
          </w:tcPr>
          <w:p w14:paraId="74D9DA03" w14:textId="77777777" w:rsidR="00373F9D" w:rsidRPr="00751713" w:rsidRDefault="00373F9D" w:rsidP="002C540B">
            <w:pPr>
              <w:spacing w:before="120"/>
              <w:ind w:left="698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sym w:font="Wingdings 2" w:char="F0A3"/>
            </w:r>
          </w:p>
        </w:tc>
        <w:tc>
          <w:tcPr>
            <w:tcW w:w="4140" w:type="pct"/>
            <w:gridSpan w:val="2"/>
            <w:vAlign w:val="bottom"/>
          </w:tcPr>
          <w:p w14:paraId="648DA477" w14:textId="3A5E0270" w:rsidR="00373F9D" w:rsidRPr="00751713" w:rsidRDefault="00B11B72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has organizational capacity to undertake and complete the proposed capital project as the capital project lead;</w:t>
            </w:r>
          </w:p>
        </w:tc>
      </w:tr>
      <w:tr w:rsidR="00751713" w:rsidRPr="00751713" w14:paraId="3D085B43" w14:textId="77777777" w:rsidTr="00163F18">
        <w:tc>
          <w:tcPr>
            <w:tcW w:w="860" w:type="pct"/>
            <w:vAlign w:val="center"/>
          </w:tcPr>
          <w:p w14:paraId="3F77E978" w14:textId="54683878" w:rsidR="00B11B72" w:rsidRPr="00751713" w:rsidRDefault="00B11B72" w:rsidP="00222A91">
            <w:pPr>
              <w:spacing w:before="120"/>
              <w:ind w:left="698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sym w:font="Wingdings 2" w:char="F0A3"/>
            </w:r>
          </w:p>
        </w:tc>
        <w:tc>
          <w:tcPr>
            <w:tcW w:w="4140" w:type="pct"/>
            <w:gridSpan w:val="2"/>
            <w:vAlign w:val="bottom"/>
          </w:tcPr>
          <w:p w14:paraId="764480A6" w14:textId="4676D8A1" w:rsidR="00B11B72" w:rsidRPr="00751713" w:rsidRDefault="00E84B66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proofErr w:type="gramStart"/>
            <w:r w:rsidRPr="00751713">
              <w:rPr>
                <w:rFonts w:ascii="Roboto" w:hAnsi="Roboto"/>
                <w:sz w:val="24"/>
                <w:szCs w:val="20"/>
              </w:rPr>
              <w:t>has the ability to</w:t>
            </w:r>
            <w:proofErr w:type="gramEnd"/>
            <w:r w:rsidRPr="00751713">
              <w:rPr>
                <w:rFonts w:ascii="Roboto" w:hAnsi="Roboto"/>
                <w:sz w:val="24"/>
                <w:szCs w:val="20"/>
              </w:rPr>
              <w:t xml:space="preserve"> proficiently track and measure the community impact of the approved SCPI grant and share this information with United Way of Marshall County and Indiana United Ways in a timely, accurate, and professional manner;</w:t>
            </w:r>
          </w:p>
        </w:tc>
      </w:tr>
      <w:tr w:rsidR="00751713" w:rsidRPr="00751713" w14:paraId="4A34B589" w14:textId="77777777" w:rsidTr="00FA60C8">
        <w:trPr>
          <w:trHeight w:val="693"/>
        </w:trPr>
        <w:tc>
          <w:tcPr>
            <w:tcW w:w="860" w:type="pct"/>
          </w:tcPr>
          <w:p w14:paraId="7FB57BF1" w14:textId="368322AF" w:rsidR="00B11B72" w:rsidRPr="00751713" w:rsidRDefault="00FA60C8" w:rsidP="002C540B">
            <w:pPr>
              <w:spacing w:before="120"/>
              <w:ind w:left="698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sym w:font="Wingdings 2" w:char="F0A3"/>
            </w:r>
          </w:p>
        </w:tc>
        <w:tc>
          <w:tcPr>
            <w:tcW w:w="4140" w:type="pct"/>
            <w:gridSpan w:val="2"/>
            <w:vAlign w:val="bottom"/>
          </w:tcPr>
          <w:p w14:paraId="62032D3B" w14:textId="3D1FA284" w:rsidR="0027410B" w:rsidRPr="00751713" w:rsidRDefault="00F707E7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 xml:space="preserve">has qualified and experienced staff, a plan to hire staff or a third-party consultant, for on-going, on-the-ground support for the NPO and LUW partnership throughout the capital project </w:t>
            </w:r>
            <w:proofErr w:type="gramStart"/>
            <w:r w:rsidRPr="00751713">
              <w:rPr>
                <w:rFonts w:ascii="Roboto" w:hAnsi="Roboto"/>
                <w:sz w:val="24"/>
                <w:szCs w:val="20"/>
              </w:rPr>
              <w:t>completion</w:t>
            </w:r>
            <w:r w:rsidR="0027410B" w:rsidRPr="00751713">
              <w:rPr>
                <w:rFonts w:ascii="Roboto" w:hAnsi="Roboto"/>
                <w:sz w:val="24"/>
                <w:szCs w:val="20"/>
              </w:rPr>
              <w:t>;</w:t>
            </w:r>
            <w:proofErr w:type="gramEnd"/>
            <w:r w:rsidRPr="00751713">
              <w:rPr>
                <w:rFonts w:ascii="Roboto" w:hAnsi="Roboto"/>
                <w:sz w:val="24"/>
                <w:szCs w:val="20"/>
              </w:rPr>
              <w:t xml:space="preserve"> </w:t>
            </w:r>
          </w:p>
          <w:p w14:paraId="0F4ABA30" w14:textId="77777777" w:rsidR="00A80F74" w:rsidRDefault="00A80F74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</w:p>
          <w:p w14:paraId="59D67E61" w14:textId="77777777" w:rsidR="00A80F74" w:rsidRDefault="00A80F74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</w:p>
          <w:p w14:paraId="6CCA42ED" w14:textId="77777777" w:rsidR="00A80F74" w:rsidRDefault="00A80F74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</w:p>
          <w:p w14:paraId="655588C1" w14:textId="14BB3418" w:rsidR="00BE27FB" w:rsidRPr="00751713" w:rsidRDefault="0027410B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lastRenderedPageBreak/>
              <w:t xml:space="preserve">If you intend to hire a third-party consultant, please include their </w:t>
            </w:r>
            <w:r w:rsidR="00F707E7" w:rsidRPr="00751713">
              <w:rPr>
                <w:rFonts w:ascii="Roboto" w:hAnsi="Roboto"/>
                <w:sz w:val="24"/>
                <w:szCs w:val="20"/>
              </w:rPr>
              <w:t xml:space="preserve">Name, </w:t>
            </w:r>
          </w:p>
          <w:p w14:paraId="3CED46F3" w14:textId="61AA824C" w:rsidR="00BE27FB" w:rsidRPr="00751713" w:rsidRDefault="00F707E7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Organization, email, phone</w:t>
            </w:r>
            <w:r w:rsidR="0027410B" w:rsidRPr="00751713">
              <w:rPr>
                <w:rFonts w:ascii="Roboto" w:hAnsi="Roboto"/>
                <w:sz w:val="24"/>
                <w:szCs w:val="20"/>
              </w:rPr>
              <w:t xml:space="preserve">: </w:t>
            </w:r>
          </w:p>
          <w:p w14:paraId="5019A677" w14:textId="77777777" w:rsidR="0027410B" w:rsidRPr="00751713" w:rsidRDefault="0027410B" w:rsidP="0027410B">
            <w:pPr>
              <w:pBdr>
                <w:top w:val="single" w:sz="12" w:space="1" w:color="auto"/>
                <w:bottom w:val="single" w:sz="12" w:space="1" w:color="auto"/>
              </w:pBdr>
              <w:spacing w:before="120"/>
              <w:rPr>
                <w:rFonts w:ascii="Roboto" w:hAnsi="Roboto"/>
                <w:sz w:val="24"/>
                <w:szCs w:val="24"/>
              </w:rPr>
            </w:pPr>
          </w:p>
          <w:p w14:paraId="7060BCB7" w14:textId="041F3ACE" w:rsidR="00B11B72" w:rsidRPr="00751713" w:rsidRDefault="00B11B72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</w:p>
        </w:tc>
      </w:tr>
      <w:tr w:rsidR="00751713" w:rsidRPr="00751713" w14:paraId="7799F57A" w14:textId="77777777" w:rsidTr="00163F18">
        <w:tc>
          <w:tcPr>
            <w:tcW w:w="860" w:type="pct"/>
          </w:tcPr>
          <w:p w14:paraId="5EB43A56" w14:textId="3CA83BE8" w:rsidR="006B0043" w:rsidRPr="00751713" w:rsidRDefault="006B0043" w:rsidP="002C540B">
            <w:pPr>
              <w:spacing w:before="120"/>
              <w:ind w:left="698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lastRenderedPageBreak/>
              <w:sym w:font="Wingdings 2" w:char="F0A3"/>
            </w:r>
          </w:p>
        </w:tc>
        <w:tc>
          <w:tcPr>
            <w:tcW w:w="4140" w:type="pct"/>
            <w:gridSpan w:val="2"/>
            <w:vAlign w:val="bottom"/>
          </w:tcPr>
          <w:p w14:paraId="432EDB25" w14:textId="421C22D4" w:rsidR="006B0043" w:rsidRPr="00751713" w:rsidRDefault="006B0043" w:rsidP="006B0043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has the capacity to provide their share of matching funding and the ability to administer and support ongoing operating costs and contemplated expanded programs related to the capital project;</w:t>
            </w:r>
            <w:r w:rsidR="00BE27FB" w:rsidRPr="00751713">
              <w:rPr>
                <w:rFonts w:ascii="Roboto" w:hAnsi="Roboto"/>
                <w:sz w:val="24"/>
                <w:szCs w:val="20"/>
              </w:rPr>
              <w:t xml:space="preserve"> and</w:t>
            </w:r>
          </w:p>
        </w:tc>
      </w:tr>
      <w:tr w:rsidR="00751713" w:rsidRPr="00751713" w14:paraId="6FAAEFBF" w14:textId="77777777" w:rsidTr="00163F18">
        <w:tc>
          <w:tcPr>
            <w:tcW w:w="860" w:type="pct"/>
          </w:tcPr>
          <w:p w14:paraId="5A2CC870" w14:textId="1D0F0A6D" w:rsidR="006B0043" w:rsidRPr="00751713" w:rsidRDefault="006B0043" w:rsidP="002C540B">
            <w:pPr>
              <w:spacing w:before="120"/>
              <w:ind w:left="698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sym w:font="Wingdings 2" w:char="F0A3"/>
            </w:r>
          </w:p>
        </w:tc>
        <w:tc>
          <w:tcPr>
            <w:tcW w:w="4140" w:type="pct"/>
            <w:gridSpan w:val="2"/>
            <w:vAlign w:val="bottom"/>
          </w:tcPr>
          <w:p w14:paraId="031249EE" w14:textId="2F4B65C4" w:rsidR="006B0043" w:rsidRPr="00751713" w:rsidRDefault="006B0043" w:rsidP="006B0043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has disclosed and listed all conflicts of interest (related parties, including Board, staff, consultants, or any payees directly or indirectly of capital funds who are also donors to NPO/capital campaign, etc.)</w:t>
            </w:r>
            <w:r w:rsidR="000E2CBF" w:rsidRPr="00751713">
              <w:rPr>
                <w:rFonts w:ascii="Roboto" w:hAnsi="Roboto"/>
                <w:sz w:val="24"/>
                <w:szCs w:val="20"/>
              </w:rPr>
              <w:t>. If any conflicts exist, please include a separate statement of conflicts as a part o</w:t>
            </w:r>
            <w:r w:rsidR="00BE27FB" w:rsidRPr="00751713">
              <w:rPr>
                <w:rFonts w:ascii="Roboto" w:hAnsi="Roboto"/>
                <w:sz w:val="24"/>
                <w:szCs w:val="20"/>
              </w:rPr>
              <w:t>f this application.</w:t>
            </w:r>
          </w:p>
        </w:tc>
      </w:tr>
      <w:tr w:rsidR="00751713" w:rsidRPr="00751713" w14:paraId="13C19D95" w14:textId="77777777" w:rsidTr="00163F18">
        <w:tc>
          <w:tcPr>
            <w:tcW w:w="5000" w:type="pct"/>
            <w:gridSpan w:val="3"/>
            <w:vAlign w:val="bottom"/>
          </w:tcPr>
          <w:p w14:paraId="1F1133BB" w14:textId="77777777" w:rsidR="00FA60C8" w:rsidRPr="00751713" w:rsidRDefault="00FA60C8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</w:p>
          <w:p w14:paraId="16108B6D" w14:textId="22011862" w:rsidR="00A52DB7" w:rsidRPr="00751713" w:rsidRDefault="00A52DB7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 xml:space="preserve">Has your organization set up a separate facilities maintenance reserve (separate from this grant opportunity)? </w:t>
            </w:r>
          </w:p>
        </w:tc>
      </w:tr>
      <w:bookmarkEnd w:id="0"/>
      <w:tr w:rsidR="00751713" w:rsidRPr="00751713" w14:paraId="0E29850D" w14:textId="77777777" w:rsidTr="00163F18">
        <w:tc>
          <w:tcPr>
            <w:tcW w:w="5000" w:type="pct"/>
            <w:gridSpan w:val="3"/>
            <w:vAlign w:val="bottom"/>
          </w:tcPr>
          <w:p w14:paraId="5DDDA9D7" w14:textId="77777777" w:rsidR="00164BB9" w:rsidRPr="00751713" w:rsidRDefault="00A52DB7" w:rsidP="00812A26">
            <w:pPr>
              <w:spacing w:before="120"/>
              <w:ind w:left="7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 xml:space="preserve">If yes, </w:t>
            </w:r>
            <w:r w:rsidR="009B3EDB" w:rsidRPr="00751713">
              <w:rPr>
                <w:rFonts w:ascii="Roboto" w:hAnsi="Roboto"/>
                <w:sz w:val="24"/>
                <w:szCs w:val="20"/>
              </w:rPr>
              <w:t>what is the current Reserve Balance: $ ________________________</w:t>
            </w:r>
          </w:p>
          <w:p w14:paraId="60D8365D" w14:textId="77777777" w:rsidR="009B3EDB" w:rsidRPr="00751713" w:rsidRDefault="009B3EDB" w:rsidP="00812A26">
            <w:pPr>
              <w:spacing w:before="120"/>
              <w:ind w:left="7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Date of Reserve Balance: __________________________</w:t>
            </w:r>
          </w:p>
          <w:p w14:paraId="199898C5" w14:textId="2563B718" w:rsidR="00BE27FB" w:rsidRPr="00751713" w:rsidRDefault="00BE27FB" w:rsidP="00812A26">
            <w:pPr>
              <w:spacing w:before="120"/>
              <w:ind w:left="720"/>
              <w:rPr>
                <w:rFonts w:ascii="Roboto" w:hAnsi="Roboto"/>
                <w:sz w:val="24"/>
                <w:szCs w:val="20"/>
              </w:rPr>
            </w:pPr>
          </w:p>
        </w:tc>
      </w:tr>
      <w:tr w:rsidR="00751713" w:rsidRPr="00751713" w14:paraId="5F35EE12" w14:textId="77777777" w:rsidTr="00163F18">
        <w:trPr>
          <w:trHeight w:val="576"/>
        </w:trPr>
        <w:tc>
          <w:tcPr>
            <w:tcW w:w="5000" w:type="pct"/>
            <w:gridSpan w:val="3"/>
            <w:vAlign w:val="bottom"/>
          </w:tcPr>
          <w:p w14:paraId="7BA7C632" w14:textId="77777777" w:rsidR="002F7B7A" w:rsidRPr="00751713" w:rsidRDefault="00812A26" w:rsidP="00812A26">
            <w:pPr>
              <w:ind w:left="720"/>
              <w:rPr>
                <w:rFonts w:ascii="Roboto" w:hAnsi="Roboto"/>
                <w:sz w:val="24"/>
                <w:szCs w:val="24"/>
              </w:rPr>
            </w:pPr>
            <w:r w:rsidRPr="00751713">
              <w:rPr>
                <w:rFonts w:ascii="Roboto" w:hAnsi="Roboto"/>
                <w:sz w:val="24"/>
                <w:szCs w:val="24"/>
              </w:rPr>
              <w:t xml:space="preserve">If not, what is your organization’s plan to financially account for </w:t>
            </w:r>
            <w:r w:rsidR="00EF1E2F" w:rsidRPr="00751713">
              <w:rPr>
                <w:rFonts w:ascii="Roboto" w:hAnsi="Roboto"/>
                <w:sz w:val="24"/>
                <w:szCs w:val="24"/>
              </w:rPr>
              <w:t>future facility maintenance and capital replacement needs? Please describe below:</w:t>
            </w:r>
          </w:p>
          <w:p w14:paraId="4F7EA7DA" w14:textId="77777777" w:rsidR="00EF1E2F" w:rsidRPr="00751713" w:rsidRDefault="00EF1E2F" w:rsidP="00812A26">
            <w:pPr>
              <w:ind w:left="720"/>
              <w:rPr>
                <w:rFonts w:ascii="Roboto" w:hAnsi="Roboto"/>
                <w:sz w:val="24"/>
                <w:szCs w:val="24"/>
              </w:rPr>
            </w:pPr>
          </w:p>
          <w:p w14:paraId="38860F0E" w14:textId="77777777" w:rsidR="00EF1E2F" w:rsidRPr="00751713" w:rsidRDefault="00EF1E2F" w:rsidP="00EF1E2F">
            <w:pPr>
              <w:pBdr>
                <w:top w:val="single" w:sz="12" w:space="1" w:color="auto"/>
                <w:bottom w:val="single" w:sz="12" w:space="1" w:color="auto"/>
              </w:pBdr>
              <w:spacing w:before="120"/>
              <w:ind w:left="720"/>
              <w:rPr>
                <w:rFonts w:ascii="Roboto" w:hAnsi="Roboto"/>
                <w:sz w:val="24"/>
                <w:szCs w:val="24"/>
              </w:rPr>
            </w:pPr>
          </w:p>
          <w:p w14:paraId="7493A536" w14:textId="55316B62" w:rsidR="00EF1E2F" w:rsidRPr="00751713" w:rsidRDefault="00EF1E2F" w:rsidP="00812A26">
            <w:pPr>
              <w:ind w:left="720"/>
              <w:rPr>
                <w:rFonts w:ascii="Roboto" w:hAnsi="Roboto"/>
                <w:sz w:val="24"/>
                <w:szCs w:val="24"/>
              </w:rPr>
            </w:pPr>
          </w:p>
        </w:tc>
      </w:tr>
      <w:tr w:rsidR="00751713" w:rsidRPr="00751713" w14:paraId="393B136D" w14:textId="77777777" w:rsidTr="00163F18">
        <w:tc>
          <w:tcPr>
            <w:tcW w:w="5000" w:type="pct"/>
            <w:gridSpan w:val="3"/>
            <w:vAlign w:val="bottom"/>
          </w:tcPr>
          <w:p w14:paraId="4FABFAA4" w14:textId="6637BEA6" w:rsidR="00D43EB1" w:rsidRPr="00751713" w:rsidRDefault="00D43EB1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All statements and materials provided in the entirety of this application (including the separate Project Budget &amp; Timeline Excel and any supplementary materials)</w:t>
            </w:r>
            <w:r w:rsidR="00B56F07" w:rsidRPr="00751713">
              <w:rPr>
                <w:rFonts w:ascii="Roboto" w:hAnsi="Roboto"/>
                <w:sz w:val="24"/>
                <w:szCs w:val="20"/>
              </w:rPr>
              <w:t xml:space="preserve"> are true and accurate to the best of my knowledge:</w:t>
            </w:r>
          </w:p>
          <w:p w14:paraId="79952F0C" w14:textId="77777777" w:rsidR="00047C29" w:rsidRPr="00751713" w:rsidRDefault="00047C29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</w:p>
          <w:p w14:paraId="411047B4" w14:textId="5C3198CA" w:rsidR="00B56F07" w:rsidRPr="00751713" w:rsidRDefault="00B56F07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Signature of Organization Contact Person: ______________________________________</w:t>
            </w:r>
          </w:p>
          <w:p w14:paraId="29BAD993" w14:textId="45AE59DA" w:rsidR="00B56F07" w:rsidRPr="00751713" w:rsidRDefault="00B56F07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  <w:r w:rsidRPr="00751713">
              <w:rPr>
                <w:rFonts w:ascii="Roboto" w:hAnsi="Roboto"/>
                <w:sz w:val="24"/>
                <w:szCs w:val="20"/>
              </w:rPr>
              <w:t>Date: ______________________________</w:t>
            </w:r>
          </w:p>
          <w:p w14:paraId="4693127B" w14:textId="77777777" w:rsidR="00ED423E" w:rsidRPr="00751713" w:rsidRDefault="00ED423E" w:rsidP="00522894">
            <w:pPr>
              <w:spacing w:before="120"/>
              <w:rPr>
                <w:rFonts w:ascii="Roboto" w:hAnsi="Roboto"/>
                <w:b/>
                <w:bCs/>
                <w:sz w:val="24"/>
                <w:szCs w:val="20"/>
              </w:rPr>
            </w:pPr>
          </w:p>
          <w:p w14:paraId="6EAACCB3" w14:textId="3F47F51C" w:rsidR="00FA60C8" w:rsidRPr="00751713" w:rsidRDefault="00B56F07" w:rsidP="00522894">
            <w:pPr>
              <w:spacing w:before="120"/>
              <w:rPr>
                <w:rFonts w:ascii="Roboto" w:hAnsi="Roboto"/>
                <w:b/>
                <w:bCs/>
                <w:color w:val="FF0000"/>
                <w:sz w:val="24"/>
                <w:szCs w:val="20"/>
              </w:rPr>
            </w:pPr>
            <w:r w:rsidRPr="00751713">
              <w:rPr>
                <w:rFonts w:ascii="Roboto" w:hAnsi="Roboto"/>
                <w:b/>
                <w:bCs/>
                <w:color w:val="FF0000"/>
                <w:sz w:val="24"/>
                <w:szCs w:val="20"/>
              </w:rPr>
              <w:t xml:space="preserve">Please complete the separate Project Budget &amp; Timeline Excel as a requirement of this application. </w:t>
            </w:r>
          </w:p>
          <w:p w14:paraId="695F4106" w14:textId="2F332E7C" w:rsidR="00AA37BF" w:rsidRPr="00751713" w:rsidRDefault="00AA37BF" w:rsidP="00522894">
            <w:pPr>
              <w:spacing w:before="120"/>
              <w:rPr>
                <w:rFonts w:ascii="Roboto" w:hAnsi="Roboto"/>
                <w:b/>
                <w:bCs/>
                <w:sz w:val="24"/>
                <w:szCs w:val="20"/>
              </w:rPr>
            </w:pPr>
            <w:r w:rsidRPr="00751713">
              <w:rPr>
                <w:rFonts w:ascii="Roboto" w:hAnsi="Roboto"/>
                <w:b/>
                <w:bCs/>
                <w:sz w:val="24"/>
                <w:szCs w:val="20"/>
              </w:rPr>
              <w:lastRenderedPageBreak/>
              <w:t>Examples of Su</w:t>
            </w:r>
            <w:r w:rsidR="00A469E9" w:rsidRPr="00751713">
              <w:rPr>
                <w:rFonts w:ascii="Roboto" w:hAnsi="Roboto"/>
                <w:b/>
                <w:bCs/>
                <w:sz w:val="24"/>
                <w:szCs w:val="20"/>
              </w:rPr>
              <w:t xml:space="preserve">pplemental Materials </w:t>
            </w:r>
            <w:r w:rsidR="00CF0170">
              <w:rPr>
                <w:rFonts w:ascii="Roboto" w:hAnsi="Roboto"/>
                <w:b/>
                <w:bCs/>
                <w:sz w:val="24"/>
                <w:szCs w:val="20"/>
              </w:rPr>
              <w:t xml:space="preserve">you may </w:t>
            </w:r>
            <w:r w:rsidR="00A469E9" w:rsidRPr="00751713">
              <w:rPr>
                <w:rFonts w:ascii="Roboto" w:hAnsi="Roboto"/>
                <w:b/>
                <w:bCs/>
                <w:sz w:val="24"/>
                <w:szCs w:val="20"/>
              </w:rPr>
              <w:t>attach to your application include:</w:t>
            </w:r>
          </w:p>
          <w:p w14:paraId="0A87A8C9" w14:textId="26353B7C" w:rsidR="005D0909" w:rsidRPr="00751713" w:rsidRDefault="005D0909" w:rsidP="00A469E9">
            <w:pPr>
              <w:pStyle w:val="ListParagraph"/>
              <w:numPr>
                <w:ilvl w:val="0"/>
                <w:numId w:val="23"/>
              </w:numPr>
              <w:spacing w:before="120"/>
              <w:rPr>
                <w:rFonts w:ascii="Roboto" w:hAnsi="Roboto"/>
                <w:b/>
                <w:bCs/>
                <w:sz w:val="24"/>
                <w:szCs w:val="20"/>
              </w:rPr>
            </w:pPr>
            <w:r w:rsidRPr="00751713">
              <w:rPr>
                <w:rFonts w:ascii="Roboto" w:hAnsi="Roboto"/>
                <w:b/>
                <w:bCs/>
                <w:sz w:val="24"/>
                <w:szCs w:val="20"/>
              </w:rPr>
              <w:t>Location, Construction, &amp; Building Specifics:</w:t>
            </w:r>
          </w:p>
          <w:p w14:paraId="583E24A6" w14:textId="3CCC73EA" w:rsidR="00A469E9" w:rsidRPr="006130E2" w:rsidRDefault="009B76E6" w:rsidP="005D0909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proofErr w:type="gramStart"/>
            <w:r w:rsidRPr="006130E2">
              <w:rPr>
                <w:rFonts w:ascii="Roboto" w:hAnsi="Roboto"/>
                <w:sz w:val="24"/>
                <w:szCs w:val="20"/>
              </w:rPr>
              <w:t>Map</w:t>
            </w:r>
            <w:proofErr w:type="gramEnd"/>
            <w:r w:rsidRPr="006130E2">
              <w:rPr>
                <w:rFonts w:ascii="Roboto" w:hAnsi="Roboto"/>
                <w:sz w:val="24"/>
                <w:szCs w:val="20"/>
              </w:rPr>
              <w:t xml:space="preserve"> of the location with a range outlined of community impact and community served will be helpful. This can be hand drawn on a printed map.</w:t>
            </w:r>
            <w:r w:rsidR="00452D18" w:rsidRPr="006130E2">
              <w:rPr>
                <w:rFonts w:ascii="Roboto" w:hAnsi="Roboto"/>
                <w:sz w:val="24"/>
                <w:szCs w:val="20"/>
              </w:rPr>
              <w:t xml:space="preserve"> May add locations of other similar service providers in the area or send an existing market study or needs assessment.</w:t>
            </w:r>
          </w:p>
          <w:p w14:paraId="098A267D" w14:textId="77777777" w:rsidR="009B76E6" w:rsidRPr="006130E2" w:rsidRDefault="00452D18" w:rsidP="005D0909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>Floorplans, Conceptual, Feasibility Studies currently available may be provided.</w:t>
            </w:r>
          </w:p>
          <w:p w14:paraId="02D80628" w14:textId="77777777" w:rsidR="00452D18" w:rsidRPr="006130E2" w:rsidRDefault="00452D18" w:rsidP="005D0909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 xml:space="preserve">Square Footages (SF) or Total Building, Space for funding, </w:t>
            </w:r>
            <w:proofErr w:type="gramStart"/>
            <w:r w:rsidRPr="006130E2">
              <w:rPr>
                <w:rFonts w:ascii="Roboto" w:hAnsi="Roboto"/>
                <w:sz w:val="24"/>
                <w:szCs w:val="20"/>
              </w:rPr>
              <w:t>Other</w:t>
            </w:r>
            <w:proofErr w:type="gramEnd"/>
            <w:r w:rsidRPr="006130E2">
              <w:rPr>
                <w:rFonts w:ascii="Roboto" w:hAnsi="Roboto"/>
                <w:sz w:val="24"/>
                <w:szCs w:val="20"/>
              </w:rPr>
              <w:t xml:space="preserve"> spaces as summarized by the Architect will be helpful.</w:t>
            </w:r>
          </w:p>
          <w:p w14:paraId="2FF36687" w14:textId="77777777" w:rsidR="00452D18" w:rsidRPr="006130E2" w:rsidRDefault="005D0909" w:rsidP="005D0909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>Parcel Identification Number, Acreage, Stories, other descriptions are helpful.</w:t>
            </w:r>
          </w:p>
          <w:p w14:paraId="44923F72" w14:textId="77777777" w:rsidR="00751713" w:rsidRPr="00751713" w:rsidRDefault="00751713" w:rsidP="00751713">
            <w:pPr>
              <w:spacing w:before="120"/>
              <w:rPr>
                <w:rFonts w:ascii="Roboto" w:hAnsi="Roboto"/>
                <w:b/>
                <w:bCs/>
                <w:sz w:val="24"/>
                <w:szCs w:val="20"/>
              </w:rPr>
            </w:pPr>
          </w:p>
          <w:p w14:paraId="4A06988A" w14:textId="4C124811" w:rsidR="005D0909" w:rsidRPr="00751713" w:rsidRDefault="00ED423E" w:rsidP="005D0909">
            <w:pPr>
              <w:pStyle w:val="ListParagraph"/>
              <w:numPr>
                <w:ilvl w:val="0"/>
                <w:numId w:val="23"/>
              </w:numPr>
              <w:spacing w:before="120"/>
              <w:rPr>
                <w:rFonts w:ascii="Roboto" w:hAnsi="Roboto"/>
                <w:b/>
                <w:bCs/>
                <w:sz w:val="24"/>
                <w:szCs w:val="20"/>
              </w:rPr>
            </w:pPr>
            <w:r w:rsidRPr="00751713">
              <w:rPr>
                <w:rFonts w:ascii="Roboto" w:hAnsi="Roboto"/>
                <w:b/>
                <w:bCs/>
                <w:sz w:val="24"/>
                <w:szCs w:val="20"/>
              </w:rPr>
              <w:t>Organization</w:t>
            </w:r>
            <w:r w:rsidR="006130E2">
              <w:rPr>
                <w:rFonts w:ascii="Roboto" w:hAnsi="Roboto"/>
                <w:b/>
                <w:bCs/>
                <w:sz w:val="24"/>
                <w:szCs w:val="20"/>
              </w:rPr>
              <w:t>al</w:t>
            </w:r>
            <w:r w:rsidRPr="00751713">
              <w:rPr>
                <w:rFonts w:ascii="Roboto" w:hAnsi="Roboto"/>
                <w:b/>
                <w:bCs/>
                <w:sz w:val="24"/>
                <w:szCs w:val="20"/>
              </w:rPr>
              <w:t xml:space="preserve"> Documentation:</w:t>
            </w:r>
          </w:p>
          <w:p w14:paraId="5EA91CC9" w14:textId="5D233E87" w:rsidR="00ED423E" w:rsidRPr="006130E2" w:rsidRDefault="00ED423E" w:rsidP="00ED423E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>Current IRS Form 990</w:t>
            </w:r>
            <w:r w:rsidR="006130E2">
              <w:rPr>
                <w:rFonts w:ascii="Roboto" w:hAnsi="Roboto"/>
                <w:sz w:val="24"/>
                <w:szCs w:val="20"/>
              </w:rPr>
              <w:t>.</w:t>
            </w:r>
          </w:p>
          <w:p w14:paraId="79D5352B" w14:textId="77777777" w:rsidR="00ED423E" w:rsidRPr="006130E2" w:rsidRDefault="00ED423E" w:rsidP="00ED423E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 xml:space="preserve">Most recent clean Audit or Financial Review with no material </w:t>
            </w:r>
            <w:proofErr w:type="gramStart"/>
            <w:r w:rsidRPr="006130E2">
              <w:rPr>
                <w:rFonts w:ascii="Roboto" w:hAnsi="Roboto"/>
                <w:sz w:val="24"/>
                <w:szCs w:val="20"/>
              </w:rPr>
              <w:t>findings;</w:t>
            </w:r>
            <w:proofErr w:type="gramEnd"/>
          </w:p>
          <w:p w14:paraId="1F589350" w14:textId="464F0544" w:rsidR="00ED423E" w:rsidRPr="006130E2" w:rsidRDefault="00D80779" w:rsidP="00ED423E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 xml:space="preserve">Current </w:t>
            </w:r>
            <w:r w:rsidR="006130E2">
              <w:rPr>
                <w:rFonts w:ascii="Roboto" w:hAnsi="Roboto"/>
                <w:sz w:val="24"/>
                <w:szCs w:val="20"/>
              </w:rPr>
              <w:t xml:space="preserve">Organization </w:t>
            </w:r>
            <w:r w:rsidRPr="006130E2">
              <w:rPr>
                <w:rFonts w:ascii="Roboto" w:hAnsi="Roboto"/>
                <w:sz w:val="24"/>
                <w:szCs w:val="20"/>
              </w:rPr>
              <w:t>Annual Budget</w:t>
            </w:r>
            <w:r w:rsidR="006130E2">
              <w:rPr>
                <w:rFonts w:ascii="Roboto" w:hAnsi="Roboto"/>
                <w:sz w:val="24"/>
                <w:szCs w:val="20"/>
              </w:rPr>
              <w:t>.</w:t>
            </w:r>
          </w:p>
          <w:p w14:paraId="510AE6CA" w14:textId="23145C8B" w:rsidR="00D80779" w:rsidRPr="006130E2" w:rsidRDefault="00D80779" w:rsidP="00ED423E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>Projected Cost Increases and Budgets to operate in the new capital project space (3-5 years)</w:t>
            </w:r>
            <w:r w:rsidR="006130E2">
              <w:rPr>
                <w:rFonts w:ascii="Roboto" w:hAnsi="Roboto"/>
                <w:sz w:val="24"/>
                <w:szCs w:val="20"/>
              </w:rPr>
              <w:t>.</w:t>
            </w:r>
          </w:p>
          <w:p w14:paraId="24233127" w14:textId="5CCAEEDF" w:rsidR="00D80779" w:rsidRPr="006130E2" w:rsidRDefault="00D80779" w:rsidP="00ED423E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>Statistics, studies, demographics on community needs</w:t>
            </w:r>
            <w:r w:rsidR="00A20491">
              <w:rPr>
                <w:rFonts w:ascii="Roboto" w:hAnsi="Roboto"/>
                <w:sz w:val="24"/>
                <w:szCs w:val="20"/>
              </w:rPr>
              <w:t>.</w:t>
            </w:r>
          </w:p>
          <w:p w14:paraId="5A3EF684" w14:textId="77777777" w:rsidR="00D80779" w:rsidRPr="006130E2" w:rsidRDefault="00D80779" w:rsidP="00ED423E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>What metrics will be tracked and measured for community impact, and will be reported upon 1 year after completion?</w:t>
            </w:r>
          </w:p>
          <w:p w14:paraId="183EB88F" w14:textId="6AA18F0E" w:rsidR="00D80779" w:rsidRPr="00751713" w:rsidRDefault="00751713" w:rsidP="00ED423E">
            <w:pPr>
              <w:pStyle w:val="ListParagraph"/>
              <w:numPr>
                <w:ilvl w:val="1"/>
                <w:numId w:val="23"/>
              </w:numPr>
              <w:spacing w:before="120"/>
              <w:rPr>
                <w:rFonts w:ascii="Roboto" w:hAnsi="Roboto"/>
                <w:b/>
                <w:bCs/>
                <w:sz w:val="24"/>
                <w:szCs w:val="20"/>
              </w:rPr>
            </w:pPr>
            <w:r w:rsidRPr="006130E2">
              <w:rPr>
                <w:rFonts w:ascii="Roboto" w:hAnsi="Roboto"/>
                <w:sz w:val="24"/>
                <w:szCs w:val="20"/>
              </w:rPr>
              <w:t>Any existing prior applications or files on the project can be sent with clarification or notes on updates.</w:t>
            </w:r>
          </w:p>
        </w:tc>
      </w:tr>
      <w:tr w:rsidR="00751713" w:rsidRPr="00751713" w14:paraId="092E3EE0" w14:textId="77777777" w:rsidTr="00163F18">
        <w:tc>
          <w:tcPr>
            <w:tcW w:w="5000" w:type="pct"/>
            <w:gridSpan w:val="3"/>
            <w:vAlign w:val="bottom"/>
          </w:tcPr>
          <w:p w14:paraId="0BDBC557" w14:textId="77777777" w:rsidR="00163F18" w:rsidRPr="00751713" w:rsidRDefault="00163F18" w:rsidP="00522894">
            <w:pPr>
              <w:spacing w:before="120"/>
              <w:rPr>
                <w:rFonts w:ascii="Roboto" w:hAnsi="Roboto"/>
                <w:sz w:val="24"/>
                <w:szCs w:val="20"/>
              </w:rPr>
            </w:pPr>
          </w:p>
        </w:tc>
      </w:tr>
    </w:tbl>
    <w:p w14:paraId="035BCDFD" w14:textId="77777777" w:rsidR="00C9238F" w:rsidRPr="00751713" w:rsidRDefault="00C9238F" w:rsidP="00AF6BFE">
      <w:pPr>
        <w:pStyle w:val="NoSpacing"/>
        <w:rPr>
          <w:rFonts w:ascii="Roboto" w:hAnsi="Roboto"/>
        </w:rPr>
      </w:pPr>
    </w:p>
    <w:sectPr w:rsidR="00C9238F" w:rsidRPr="00751713" w:rsidSect="00C427A8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2FC8E" w14:textId="77777777" w:rsidR="00C427A8" w:rsidRDefault="00C427A8" w:rsidP="00C9238F">
      <w:pPr>
        <w:spacing w:after="0" w:line="240" w:lineRule="auto"/>
      </w:pPr>
      <w:r>
        <w:separator/>
      </w:r>
    </w:p>
  </w:endnote>
  <w:endnote w:type="continuationSeparator" w:id="0">
    <w:p w14:paraId="296B5979" w14:textId="77777777" w:rsidR="00C427A8" w:rsidRDefault="00C427A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A828E7-A1AA-46F0-8A6A-A36B925934BB}"/>
    <w:embedBold r:id="rId2" w:fontKey="{83224E05-B93D-4BD6-8774-DBB12FF367F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21DF31A-771A-4650-91CB-90CC61F3F830}"/>
    <w:embedBold r:id="rId4" w:fontKey="{A70FA16F-4149-4C69-B80D-3F96B45286AB}"/>
    <w:embedItalic r:id="rId5" w:fontKey="{38599BA8-8E84-438A-9E36-20BDAD9E67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08134CB-3ED7-4A4B-B8BC-11F69166C47F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2339CA8E-2B1F-414B-B5E7-75C5B2DE164E}"/>
    <w:embedBold r:id="rId8" w:fontKey="{C5448ECD-151C-4E2A-BCAA-86E26557621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2E4FC3B6-3668-4233-AFBC-A19579A1A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6216"/>
      <w:gridCol w:w="3144"/>
    </w:tblGrid>
    <w:tr w:rsidR="00003212" w:rsidRPr="00003212" w14:paraId="5D7D3755" w14:textId="77777777" w:rsidTr="00C4167A">
      <w:tc>
        <w:tcPr>
          <w:tcW w:w="4675" w:type="dxa"/>
          <w:vAlign w:val="center"/>
        </w:tcPr>
        <w:p w14:paraId="07922A53" w14:textId="72ED4BFB" w:rsidR="00003212" w:rsidRPr="00003212" w:rsidRDefault="004354A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B1C59E8" wp14:editId="628E4AF4">
                <wp:extent cx="3810000" cy="762000"/>
                <wp:effectExtent l="0" t="0" r="0" b="0"/>
                <wp:docPr id="1415935219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0D6E59F1" w14:textId="3ADDB69F" w:rsidR="00003212" w:rsidRPr="00003212" w:rsidRDefault="0060548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20CCA74" wp14:editId="0C40F0F1">
                <wp:extent cx="1729375" cy="895350"/>
                <wp:effectExtent l="0" t="0" r="4445" b="0"/>
                <wp:docPr id="49604125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8174" cy="899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C0AE58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83654" w14:textId="77777777" w:rsidR="00C427A8" w:rsidRDefault="00C427A8" w:rsidP="00C9238F">
      <w:pPr>
        <w:spacing w:after="0" w:line="240" w:lineRule="auto"/>
      </w:pPr>
      <w:r>
        <w:separator/>
      </w:r>
    </w:p>
  </w:footnote>
  <w:footnote w:type="continuationSeparator" w:id="0">
    <w:p w14:paraId="21C39E64" w14:textId="77777777" w:rsidR="00C427A8" w:rsidRDefault="00C427A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55078" w:themeFill="accent1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512604C2" w14:textId="77777777" w:rsidTr="00FE7443">
      <w:trPr>
        <w:trHeight w:val="990"/>
      </w:trPr>
      <w:tc>
        <w:tcPr>
          <w:tcW w:w="1350" w:type="dxa"/>
          <w:shd w:val="clear" w:color="auto" w:fill="155078" w:themeFill="accent1"/>
          <w:vAlign w:val="center"/>
        </w:tcPr>
        <w:p w14:paraId="3AEB0585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354F81A7" wp14:editId="462DACDF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55078" w:themeFill="accent1"/>
          <w:vAlign w:val="center"/>
        </w:tcPr>
        <w:p w14:paraId="653F86DF" w14:textId="70F35538" w:rsidR="00576892" w:rsidRPr="00DA3236" w:rsidRDefault="00FE7443" w:rsidP="00576892">
          <w:pPr>
            <w:tabs>
              <w:tab w:val="center" w:pos="4680"/>
              <w:tab w:val="right" w:pos="9360"/>
            </w:tabs>
            <w:spacing w:after="0"/>
            <w:rPr>
              <w:rFonts w:ascii="Roboto" w:eastAsia="Calibri" w:hAnsi="Roboto" w:cs="Times New Roman"/>
              <w:b/>
              <w:noProof/>
              <w:color w:val="FFFFFF" w:themeColor="background1"/>
              <w:sz w:val="36"/>
              <w:szCs w:val="20"/>
            </w:rPr>
          </w:pPr>
          <w:r w:rsidRPr="00DA3236">
            <w:rPr>
              <w:rFonts w:ascii="Roboto" w:eastAsia="Calibri" w:hAnsi="Roboto" w:cs="Times New Roman"/>
              <w:b/>
              <w:noProof/>
              <w:color w:val="FFFFFF" w:themeColor="background1"/>
              <w:sz w:val="36"/>
              <w:szCs w:val="20"/>
            </w:rPr>
            <w:t>Statewide Capital Projects Initative</w:t>
          </w:r>
          <w:r w:rsidR="00277D0F" w:rsidRPr="00DA3236">
            <w:rPr>
              <w:rFonts w:ascii="Roboto" w:eastAsia="Calibri" w:hAnsi="Roboto" w:cs="Times New Roman"/>
              <w:b/>
              <w:noProof/>
              <w:color w:val="FFFFFF" w:themeColor="background1"/>
              <w:sz w:val="36"/>
              <w:szCs w:val="20"/>
            </w:rPr>
            <w:t xml:space="preserve"> Application</w:t>
          </w:r>
          <w:r w:rsidR="009105CD">
            <w:rPr>
              <w:rFonts w:ascii="Roboto" w:eastAsia="Calibri" w:hAnsi="Roboto" w:cs="Times New Roman"/>
              <w:b/>
              <w:noProof/>
              <w:color w:val="FFFFFF" w:themeColor="background1"/>
              <w:sz w:val="36"/>
              <w:szCs w:val="20"/>
            </w:rPr>
            <w:br/>
          </w:r>
          <w:r w:rsidR="00320989" w:rsidRPr="00384CB8">
            <w:rPr>
              <w:rFonts w:ascii="Roboto" w:eastAsia="Calibri" w:hAnsi="Roboto" w:cs="Times New Roman"/>
              <w:b/>
              <w:noProof/>
              <w:color w:val="FFFFFF" w:themeColor="background1"/>
              <w:sz w:val="24"/>
              <w:szCs w:val="24"/>
            </w:rPr>
            <w:t xml:space="preserve">Page </w:t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fldChar w:fldCharType="begin"/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instrText xml:space="preserve"> PAGE  \* Arabic  \* MERGEFORMAT </w:instrText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fldChar w:fldCharType="separate"/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t>1</w:t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fldChar w:fldCharType="end"/>
          </w:r>
          <w:r w:rsidR="00320989" w:rsidRPr="00384CB8">
            <w:rPr>
              <w:rFonts w:ascii="Roboto" w:eastAsia="Calibri" w:hAnsi="Roboto" w:cs="Times New Roman"/>
              <w:b/>
              <w:noProof/>
              <w:color w:val="FFFFFF" w:themeColor="background1"/>
              <w:sz w:val="24"/>
              <w:szCs w:val="24"/>
            </w:rPr>
            <w:t xml:space="preserve"> of </w:t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fldChar w:fldCharType="begin"/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instrText xml:space="preserve"> NUMPAGES  \* Arabic  \* MERGEFORMAT </w:instrText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fldChar w:fldCharType="separate"/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t>2</w:t>
          </w:r>
          <w:r w:rsidR="00320989" w:rsidRPr="00384CB8">
            <w:rPr>
              <w:rFonts w:ascii="Roboto" w:eastAsia="Calibri" w:hAnsi="Roboto" w:cs="Times New Roman"/>
              <w:b/>
              <w:bCs/>
              <w:noProof/>
              <w:color w:val="FFFFFF" w:themeColor="background1"/>
              <w:sz w:val="24"/>
              <w:szCs w:val="24"/>
            </w:rPr>
            <w:fldChar w:fldCharType="end"/>
          </w:r>
        </w:p>
      </w:tc>
    </w:tr>
  </w:tbl>
  <w:p w14:paraId="3A9167F5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CD5730"/>
    <w:multiLevelType w:val="hybridMultilevel"/>
    <w:tmpl w:val="1F6E3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43668017">
    <w:abstractNumId w:val="12"/>
  </w:num>
  <w:num w:numId="2" w16cid:durableId="1024793813">
    <w:abstractNumId w:val="8"/>
  </w:num>
  <w:num w:numId="3" w16cid:durableId="1682509467">
    <w:abstractNumId w:val="16"/>
  </w:num>
  <w:num w:numId="4" w16cid:durableId="459686064">
    <w:abstractNumId w:val="13"/>
  </w:num>
  <w:num w:numId="5" w16cid:durableId="1393383017">
    <w:abstractNumId w:val="14"/>
  </w:num>
  <w:num w:numId="6" w16cid:durableId="337538066">
    <w:abstractNumId w:val="20"/>
  </w:num>
  <w:num w:numId="7" w16cid:durableId="120198891">
    <w:abstractNumId w:val="7"/>
  </w:num>
  <w:num w:numId="8" w16cid:durableId="1858156780">
    <w:abstractNumId w:val="11"/>
  </w:num>
  <w:num w:numId="9" w16cid:durableId="1524785885">
    <w:abstractNumId w:val="18"/>
  </w:num>
  <w:num w:numId="10" w16cid:durableId="482818370">
    <w:abstractNumId w:val="2"/>
  </w:num>
  <w:num w:numId="11" w16cid:durableId="1730877086">
    <w:abstractNumId w:val="6"/>
  </w:num>
  <w:num w:numId="12" w16cid:durableId="1644652303">
    <w:abstractNumId w:val="0"/>
  </w:num>
  <w:num w:numId="13" w16cid:durableId="1952933273">
    <w:abstractNumId w:val="3"/>
  </w:num>
  <w:num w:numId="14" w16cid:durableId="1608544878">
    <w:abstractNumId w:val="10"/>
  </w:num>
  <w:num w:numId="15" w16cid:durableId="1982536952">
    <w:abstractNumId w:val="9"/>
  </w:num>
  <w:num w:numId="16" w16cid:durableId="505558880">
    <w:abstractNumId w:val="17"/>
  </w:num>
  <w:num w:numId="17" w16cid:durableId="1303535410">
    <w:abstractNumId w:val="4"/>
  </w:num>
  <w:num w:numId="18" w16cid:durableId="53431839">
    <w:abstractNumId w:val="22"/>
  </w:num>
  <w:num w:numId="19" w16cid:durableId="1467044258">
    <w:abstractNumId w:val="19"/>
  </w:num>
  <w:num w:numId="20" w16cid:durableId="660618536">
    <w:abstractNumId w:val="15"/>
  </w:num>
  <w:num w:numId="21" w16cid:durableId="618072906">
    <w:abstractNumId w:val="21"/>
  </w:num>
  <w:num w:numId="22" w16cid:durableId="666591835">
    <w:abstractNumId w:val="5"/>
  </w:num>
  <w:num w:numId="23" w16cid:durableId="1267349067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443"/>
    <w:rsid w:val="00003212"/>
    <w:rsid w:val="00047C29"/>
    <w:rsid w:val="00052382"/>
    <w:rsid w:val="00063E4A"/>
    <w:rsid w:val="0006568A"/>
    <w:rsid w:val="00065A07"/>
    <w:rsid w:val="00067D5D"/>
    <w:rsid w:val="00076F0F"/>
    <w:rsid w:val="00084253"/>
    <w:rsid w:val="000C52A0"/>
    <w:rsid w:val="000D1F49"/>
    <w:rsid w:val="000E2CBF"/>
    <w:rsid w:val="00163F18"/>
    <w:rsid w:val="00164BB9"/>
    <w:rsid w:val="001727CA"/>
    <w:rsid w:val="00222A91"/>
    <w:rsid w:val="00233679"/>
    <w:rsid w:val="0027410B"/>
    <w:rsid w:val="00277B07"/>
    <w:rsid w:val="00277D0F"/>
    <w:rsid w:val="002C0CC8"/>
    <w:rsid w:val="002C540B"/>
    <w:rsid w:val="002C56E6"/>
    <w:rsid w:val="002D23AC"/>
    <w:rsid w:val="002D3238"/>
    <w:rsid w:val="002F4559"/>
    <w:rsid w:val="002F7B7A"/>
    <w:rsid w:val="00320989"/>
    <w:rsid w:val="00361E11"/>
    <w:rsid w:val="00373F9D"/>
    <w:rsid w:val="00384CB8"/>
    <w:rsid w:val="003F0847"/>
    <w:rsid w:val="0040090B"/>
    <w:rsid w:val="004217AB"/>
    <w:rsid w:val="00425D59"/>
    <w:rsid w:val="004354A2"/>
    <w:rsid w:val="00452D18"/>
    <w:rsid w:val="0046302A"/>
    <w:rsid w:val="00487D2D"/>
    <w:rsid w:val="004B4223"/>
    <w:rsid w:val="004D5D62"/>
    <w:rsid w:val="004E5717"/>
    <w:rsid w:val="005040C8"/>
    <w:rsid w:val="005112D0"/>
    <w:rsid w:val="005459F1"/>
    <w:rsid w:val="00570519"/>
    <w:rsid w:val="00576892"/>
    <w:rsid w:val="00577E06"/>
    <w:rsid w:val="005A3BF7"/>
    <w:rsid w:val="005D0909"/>
    <w:rsid w:val="005F2035"/>
    <w:rsid w:val="005F7990"/>
    <w:rsid w:val="00605482"/>
    <w:rsid w:val="006130E2"/>
    <w:rsid w:val="006170AC"/>
    <w:rsid w:val="00630A63"/>
    <w:rsid w:val="0063739C"/>
    <w:rsid w:val="00657E0A"/>
    <w:rsid w:val="006834AC"/>
    <w:rsid w:val="006B0043"/>
    <w:rsid w:val="0072267C"/>
    <w:rsid w:val="00751713"/>
    <w:rsid w:val="00770F25"/>
    <w:rsid w:val="007833BF"/>
    <w:rsid w:val="007A35A8"/>
    <w:rsid w:val="007B0A85"/>
    <w:rsid w:val="007C6A52"/>
    <w:rsid w:val="007F1702"/>
    <w:rsid w:val="00812A26"/>
    <w:rsid w:val="0082043E"/>
    <w:rsid w:val="008238C4"/>
    <w:rsid w:val="00872246"/>
    <w:rsid w:val="00877B22"/>
    <w:rsid w:val="00897670"/>
    <w:rsid w:val="008B0E32"/>
    <w:rsid w:val="008C531B"/>
    <w:rsid w:val="008E203A"/>
    <w:rsid w:val="009105CD"/>
    <w:rsid w:val="0091229C"/>
    <w:rsid w:val="00917824"/>
    <w:rsid w:val="00920221"/>
    <w:rsid w:val="00940E73"/>
    <w:rsid w:val="0095096C"/>
    <w:rsid w:val="0098597D"/>
    <w:rsid w:val="009A341F"/>
    <w:rsid w:val="009B2698"/>
    <w:rsid w:val="009B3EDB"/>
    <w:rsid w:val="009B76E6"/>
    <w:rsid w:val="009D7A22"/>
    <w:rsid w:val="009F619A"/>
    <w:rsid w:val="009F6DDE"/>
    <w:rsid w:val="00A1613A"/>
    <w:rsid w:val="00A16DA6"/>
    <w:rsid w:val="00A20491"/>
    <w:rsid w:val="00A370A8"/>
    <w:rsid w:val="00A469E9"/>
    <w:rsid w:val="00A52DB7"/>
    <w:rsid w:val="00A80F74"/>
    <w:rsid w:val="00A90932"/>
    <w:rsid w:val="00AA37BF"/>
    <w:rsid w:val="00AF6BFE"/>
    <w:rsid w:val="00B11B72"/>
    <w:rsid w:val="00B209EC"/>
    <w:rsid w:val="00B56F07"/>
    <w:rsid w:val="00BC4C5E"/>
    <w:rsid w:val="00BD4753"/>
    <w:rsid w:val="00BD5CB1"/>
    <w:rsid w:val="00BE27FB"/>
    <w:rsid w:val="00BE62EE"/>
    <w:rsid w:val="00C003BA"/>
    <w:rsid w:val="00C2343C"/>
    <w:rsid w:val="00C26236"/>
    <w:rsid w:val="00C427A8"/>
    <w:rsid w:val="00C46878"/>
    <w:rsid w:val="00C9238F"/>
    <w:rsid w:val="00C96307"/>
    <w:rsid w:val="00CB4A51"/>
    <w:rsid w:val="00CD4532"/>
    <w:rsid w:val="00CD47B0"/>
    <w:rsid w:val="00CE6104"/>
    <w:rsid w:val="00CE7918"/>
    <w:rsid w:val="00CF0170"/>
    <w:rsid w:val="00D16163"/>
    <w:rsid w:val="00D356BD"/>
    <w:rsid w:val="00D43EB1"/>
    <w:rsid w:val="00D80779"/>
    <w:rsid w:val="00DA3236"/>
    <w:rsid w:val="00DB3FAD"/>
    <w:rsid w:val="00DE7227"/>
    <w:rsid w:val="00E440E1"/>
    <w:rsid w:val="00E568EF"/>
    <w:rsid w:val="00E61C09"/>
    <w:rsid w:val="00E84B66"/>
    <w:rsid w:val="00EA79EE"/>
    <w:rsid w:val="00EB3B58"/>
    <w:rsid w:val="00EC7359"/>
    <w:rsid w:val="00ED423E"/>
    <w:rsid w:val="00EE3054"/>
    <w:rsid w:val="00EF1E2F"/>
    <w:rsid w:val="00F00606"/>
    <w:rsid w:val="00F01256"/>
    <w:rsid w:val="00F3211E"/>
    <w:rsid w:val="00F66AB0"/>
    <w:rsid w:val="00F707E7"/>
    <w:rsid w:val="00F962FC"/>
    <w:rsid w:val="00FA60C8"/>
    <w:rsid w:val="00FC7475"/>
    <w:rsid w:val="00FE744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08F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EF1E2F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link w:val="NoSpacingChar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A469E9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877B22"/>
    <w:rPr>
      <w:rFonts w:eastAsia="Calibri" w:cs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0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ayla%20Depoy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BC4F482AB38F4E876183BD7C032874" ma:contentTypeVersion="18" ma:contentTypeDescription="Create a new document." ma:contentTypeScope="" ma:versionID="271e386a57eebc836bbfdb06a4be903f">
  <xsd:schema xmlns:xsd="http://www.w3.org/2001/XMLSchema" xmlns:xs="http://www.w3.org/2001/XMLSchema" xmlns:p="http://schemas.microsoft.com/office/2006/metadata/properties" xmlns:ns2="e2f81b04-23fe-465e-8225-f0e699c246c3" xmlns:ns3="9a004130-0481-4531-ab81-99ac66c203cc" targetNamespace="http://schemas.microsoft.com/office/2006/metadata/properties" ma:root="true" ma:fieldsID="08c044a77eabc72a90db4668495b3327" ns2:_="" ns3:_="">
    <xsd:import namespace="e2f81b04-23fe-465e-8225-f0e699c246c3"/>
    <xsd:import namespace="9a004130-0481-4531-ab81-99ac66c203c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81b04-23fe-465e-8225-f0e699c246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18b24408-f722-4986-86d4-c1bbceb8d197}" ma:internalName="TaxCatchAll" ma:showField="CatchAllData" ma:web="e2f81b04-23fe-465e-8225-f0e699c246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04130-0481-4531-ab81-99ac66c203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b248cac-b954-47df-8378-3fddec6448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f81b04-23fe-465e-8225-f0e699c246c3" xsi:nil="true"/>
    <lcf76f155ced4ddcb4097134ff3c332f xmlns="9a004130-0481-4531-ab81-99ac66c203cc">
      <Terms xmlns="http://schemas.microsoft.com/office/infopath/2007/PartnerControls"/>
    </lcf76f155ced4ddcb4097134ff3c332f>
    <_dlc_DocId xmlns="e2f81b04-23fe-465e-8225-f0e699c246c3">7NWZ3UNPMDFW-1146035324-940275</_dlc_DocId>
    <_dlc_DocIdUrl xmlns="e2f81b04-23fe-465e-8225-f0e699c246c3">
      <Url>https://marshallcountyuw.sharepoint.com/sites/Storage/_layouts/15/DocIdRedir.aspx?ID=7NWZ3UNPMDFW-1146035324-940275</Url>
      <Description>7NWZ3UNPMDFW-1146035324-940275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243235D-E4BD-4A3E-A8AE-F18629518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81b04-23fe-465e-8225-f0e699c246c3"/>
    <ds:schemaRef ds:uri="9a004130-0481-4531-ab81-99ac66c20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2f81b04-23fe-465e-8225-f0e699c246c3"/>
    <ds:schemaRef ds:uri="9a004130-0481-4531-ab81-99ac66c203cc"/>
  </ds:schemaRefs>
</ds:datastoreItem>
</file>

<file path=customXml/itemProps4.xml><?xml version="1.0" encoding="utf-8"?>
<ds:datastoreItem xmlns:ds="http://schemas.openxmlformats.org/officeDocument/2006/customXml" ds:itemID="{354AB153-4786-4EED-BC77-9D2056675DC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4</Pages>
  <Words>742</Words>
  <Characters>4193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2024-03-07T15:16:00Z</dcterms:created>
  <dcterms:modified xsi:type="dcterms:W3CDTF">2024-03-10T22:10:00Z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0x01010061BC4F482AB38F4E876183BD7C032874</vt:lpwstr>
  </property>
  <property fmtid="{D5CDD505-2E9C-101B-9397-08002B2CF9AE}" pid="3" name="_dlc_DocIdItemGuid">
    <vt:lpwstr>f2fae072-de1e-4af7-9080-0385b339690e</vt:lpwstr>
  </property>
  <property fmtid="{D5CDD505-2E9C-101B-9397-08002B2CF9AE}" pid="4" name="MediaServiceImageTags">
    <vt:lpwstr/>
  </property>
</Properties>
</file>